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A564A" w14:textId="77777777" w:rsidR="00657C63" w:rsidRDefault="00657C63" w:rsidP="0065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en-US"/>
        </w:rPr>
      </w:pPr>
      <w:r w:rsidRPr="00657C63">
        <w:rPr>
          <w:sz w:val="32"/>
          <w:szCs w:val="32"/>
          <w:lang w:val="en-US"/>
        </w:rPr>
        <w:t xml:space="preserve">Dear </w:t>
      </w:r>
      <w:r>
        <w:rPr>
          <w:sz w:val="32"/>
          <w:szCs w:val="32"/>
          <w:lang w:val="en-US"/>
        </w:rPr>
        <w:t>authors</w:t>
      </w:r>
      <w:r w:rsidRPr="00657C63">
        <w:rPr>
          <w:sz w:val="32"/>
          <w:szCs w:val="32"/>
          <w:lang w:val="en-US"/>
        </w:rPr>
        <w:t xml:space="preserve">, </w:t>
      </w:r>
    </w:p>
    <w:p w14:paraId="6C4C85DF" w14:textId="787DE59B" w:rsidR="00657C63" w:rsidRDefault="00657C63" w:rsidP="0065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P</w:t>
      </w:r>
      <w:r w:rsidRPr="00657C63">
        <w:rPr>
          <w:sz w:val="32"/>
          <w:szCs w:val="32"/>
          <w:lang w:val="en-US"/>
        </w:rPr>
        <w:t>lease use</w:t>
      </w:r>
      <w:r>
        <w:rPr>
          <w:sz w:val="32"/>
          <w:szCs w:val="32"/>
          <w:lang w:val="en-US"/>
        </w:rPr>
        <w:t xml:space="preserve"> </w:t>
      </w:r>
      <w:r w:rsidRPr="005A526F">
        <w:rPr>
          <w:b/>
          <w:bCs/>
          <w:sz w:val="32"/>
          <w:szCs w:val="32"/>
          <w:u w:val="single"/>
          <w:lang w:val="en-US"/>
        </w:rPr>
        <w:t>only</w:t>
      </w:r>
      <w:r w:rsidRPr="005A526F">
        <w:rPr>
          <w:b/>
          <w:bCs/>
          <w:sz w:val="32"/>
          <w:szCs w:val="32"/>
          <w:lang w:val="en-US"/>
        </w:rPr>
        <w:t xml:space="preserve"> the styles </w:t>
      </w:r>
      <w:r w:rsidRPr="005A526F">
        <w:rPr>
          <w:b/>
          <w:bCs/>
          <w:sz w:val="32"/>
          <w:szCs w:val="32"/>
          <w:lang w:val="en-US"/>
        </w:rPr>
        <w:t>A</w:t>
      </w:r>
      <w:r w:rsidR="00354CF5">
        <w:rPr>
          <w:b/>
          <w:bCs/>
          <w:sz w:val="32"/>
          <w:szCs w:val="32"/>
          <w:lang w:val="en-US"/>
        </w:rPr>
        <w:t xml:space="preserve">_ to </w:t>
      </w:r>
      <w:r w:rsidRPr="005A526F">
        <w:rPr>
          <w:b/>
          <w:bCs/>
          <w:sz w:val="32"/>
          <w:szCs w:val="32"/>
          <w:lang w:val="en-US"/>
        </w:rPr>
        <w:t>O</w:t>
      </w:r>
      <w:r w:rsidR="00354CF5">
        <w:rPr>
          <w:b/>
          <w:bCs/>
          <w:sz w:val="32"/>
          <w:szCs w:val="32"/>
          <w:lang w:val="en-US"/>
        </w:rPr>
        <w:t>_</w:t>
      </w:r>
      <w:r>
        <w:rPr>
          <w:sz w:val="32"/>
          <w:szCs w:val="32"/>
          <w:lang w:val="en-US"/>
        </w:rPr>
        <w:t xml:space="preserve"> in the WORD styles gallery (</w:t>
      </w:r>
      <w:r w:rsidR="005A526F" w:rsidRPr="005A526F">
        <w:rPr>
          <w:i/>
          <w:sz w:val="32"/>
          <w:szCs w:val="32"/>
          <w:lang w:val="en-US"/>
        </w:rPr>
        <w:t>styles</w:t>
      </w:r>
      <w:r w:rsidR="005A526F">
        <w:rPr>
          <w:sz w:val="32"/>
          <w:szCs w:val="32"/>
          <w:lang w:val="en-US"/>
        </w:rPr>
        <w:t xml:space="preserve">, </w:t>
      </w:r>
      <w:proofErr w:type="spellStart"/>
      <w:r w:rsidRPr="005A526F">
        <w:rPr>
          <w:i/>
          <w:iCs/>
          <w:sz w:val="32"/>
          <w:szCs w:val="32"/>
          <w:lang w:val="en-US"/>
        </w:rPr>
        <w:t>Formatvorlagen</w:t>
      </w:r>
      <w:proofErr w:type="spellEnd"/>
      <w:r>
        <w:rPr>
          <w:sz w:val="32"/>
          <w:szCs w:val="32"/>
          <w:lang w:val="en-US"/>
        </w:rPr>
        <w:t xml:space="preserve">). </w:t>
      </w:r>
      <w:r w:rsidRPr="00657C63">
        <w:rPr>
          <w:sz w:val="32"/>
          <w:szCs w:val="32"/>
          <w:lang w:val="en-US"/>
        </w:rPr>
        <w:t>The styles A</w:t>
      </w:r>
      <w:r w:rsidR="00354CF5">
        <w:rPr>
          <w:sz w:val="32"/>
          <w:szCs w:val="32"/>
          <w:lang w:val="en-US"/>
        </w:rPr>
        <w:t xml:space="preserve">_ to </w:t>
      </w:r>
      <w:r w:rsidRPr="00657C63">
        <w:rPr>
          <w:sz w:val="32"/>
          <w:szCs w:val="32"/>
          <w:lang w:val="en-US"/>
        </w:rPr>
        <w:t>O</w:t>
      </w:r>
      <w:r w:rsidR="00354CF5">
        <w:rPr>
          <w:sz w:val="32"/>
          <w:szCs w:val="32"/>
          <w:lang w:val="en-US"/>
        </w:rPr>
        <w:t>_</w:t>
      </w:r>
      <w:r w:rsidRPr="00657C63">
        <w:rPr>
          <w:sz w:val="32"/>
          <w:szCs w:val="32"/>
          <w:lang w:val="en-US"/>
        </w:rPr>
        <w:t xml:space="preserve"> are paragraph styles, the ones with an added a or b character styles. </w:t>
      </w:r>
      <w:proofErr w:type="spellStart"/>
      <w:r w:rsidRPr="00657C63">
        <w:rPr>
          <w:sz w:val="32"/>
          <w:szCs w:val="32"/>
          <w:lang w:val="en-US"/>
        </w:rPr>
        <w:t>H_a</w:t>
      </w:r>
      <w:proofErr w:type="spellEnd"/>
      <w:r w:rsidRPr="00657C63">
        <w:rPr>
          <w:sz w:val="32"/>
          <w:szCs w:val="32"/>
          <w:lang w:val="en-US"/>
        </w:rPr>
        <w:t xml:space="preserve"> and </w:t>
      </w:r>
      <w:proofErr w:type="spellStart"/>
      <w:r w:rsidRPr="00657C63">
        <w:rPr>
          <w:sz w:val="32"/>
          <w:szCs w:val="32"/>
          <w:lang w:val="en-US"/>
        </w:rPr>
        <w:t>H_b</w:t>
      </w:r>
      <w:proofErr w:type="spellEnd"/>
      <w:r w:rsidRPr="00657C63">
        <w:rPr>
          <w:sz w:val="32"/>
          <w:szCs w:val="32"/>
          <w:lang w:val="en-US"/>
        </w:rPr>
        <w:t xml:space="preserve"> </w:t>
      </w:r>
      <w:proofErr w:type="gramStart"/>
      <w:r w:rsidRPr="00657C63">
        <w:rPr>
          <w:sz w:val="32"/>
          <w:szCs w:val="32"/>
          <w:lang w:val="en-US"/>
        </w:rPr>
        <w:t>are</w:t>
      </w:r>
      <w:proofErr w:type="gramEnd"/>
      <w:r w:rsidRPr="00657C63">
        <w:rPr>
          <w:sz w:val="32"/>
          <w:szCs w:val="32"/>
          <w:lang w:val="en-US"/>
        </w:rPr>
        <w:t xml:space="preserve"> reserved for the body text (italics and bold), </w:t>
      </w:r>
      <w:proofErr w:type="spellStart"/>
      <w:r w:rsidRPr="00657C63">
        <w:rPr>
          <w:sz w:val="32"/>
          <w:szCs w:val="32"/>
          <w:lang w:val="en-US"/>
        </w:rPr>
        <w:t>O_a</w:t>
      </w:r>
      <w:proofErr w:type="spellEnd"/>
      <w:r w:rsidRPr="00657C63">
        <w:rPr>
          <w:sz w:val="32"/>
          <w:szCs w:val="32"/>
          <w:lang w:val="en-US"/>
        </w:rPr>
        <w:t xml:space="preserve"> and </w:t>
      </w:r>
      <w:proofErr w:type="spellStart"/>
      <w:r w:rsidRPr="00657C63">
        <w:rPr>
          <w:sz w:val="32"/>
          <w:szCs w:val="32"/>
          <w:lang w:val="en-US"/>
        </w:rPr>
        <w:t>O_b</w:t>
      </w:r>
      <w:proofErr w:type="spellEnd"/>
      <w:r w:rsidRPr="00657C63">
        <w:rPr>
          <w:sz w:val="32"/>
          <w:szCs w:val="32"/>
          <w:lang w:val="en-US"/>
        </w:rPr>
        <w:t xml:space="preserve"> for the endnote text (italics and Hyperlink). </w:t>
      </w:r>
      <w:r w:rsidR="00354CF5" w:rsidRPr="00354CF5">
        <w:rPr>
          <w:sz w:val="32"/>
          <w:szCs w:val="32"/>
          <w:lang w:val="en-US"/>
        </w:rPr>
        <w:t>Below you will find sample texts and explanations of the style sheets.</w:t>
      </w:r>
      <w:r w:rsidR="00354CF5">
        <w:rPr>
          <w:sz w:val="32"/>
          <w:szCs w:val="32"/>
          <w:lang w:val="en-US"/>
        </w:rPr>
        <w:t xml:space="preserve"> You can directly write into the lines.</w:t>
      </w:r>
    </w:p>
    <w:p w14:paraId="2064185E" w14:textId="40725439" w:rsidR="00657C63" w:rsidRDefault="00657C63" w:rsidP="0065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en-US"/>
        </w:rPr>
      </w:pPr>
      <w:r w:rsidRPr="00354CF5">
        <w:rPr>
          <w:b/>
          <w:bCs/>
          <w:sz w:val="32"/>
          <w:szCs w:val="32"/>
          <w:lang w:val="en-US"/>
        </w:rPr>
        <w:t>IMPORTANT</w:t>
      </w:r>
      <w:r>
        <w:rPr>
          <w:sz w:val="32"/>
          <w:szCs w:val="32"/>
          <w:lang w:val="en-US"/>
        </w:rPr>
        <w:t xml:space="preserve">: For the </w:t>
      </w:r>
      <w:r w:rsidRPr="00354CF5">
        <w:rPr>
          <w:b/>
          <w:bCs/>
          <w:sz w:val="32"/>
          <w:szCs w:val="32"/>
          <w:lang w:val="en-US"/>
        </w:rPr>
        <w:t>main text</w:t>
      </w:r>
      <w:r>
        <w:rPr>
          <w:sz w:val="32"/>
          <w:szCs w:val="32"/>
          <w:lang w:val="en-US"/>
        </w:rPr>
        <w:t xml:space="preserve">, </w:t>
      </w:r>
      <w:r w:rsidRPr="00354CF5">
        <w:rPr>
          <w:b/>
          <w:bCs/>
          <w:sz w:val="32"/>
          <w:szCs w:val="32"/>
          <w:lang w:val="en-US"/>
        </w:rPr>
        <w:t>use</w:t>
      </w:r>
      <w:r>
        <w:rPr>
          <w:sz w:val="32"/>
          <w:szCs w:val="32"/>
          <w:lang w:val="en-US"/>
        </w:rPr>
        <w:t xml:space="preserve"> “</w:t>
      </w:r>
      <w:proofErr w:type="spellStart"/>
      <w:r>
        <w:rPr>
          <w:sz w:val="32"/>
          <w:szCs w:val="32"/>
          <w:lang w:val="en-US"/>
        </w:rPr>
        <w:t>H_ARTICLES_Body</w:t>
      </w:r>
      <w:proofErr w:type="spellEnd"/>
      <w:r>
        <w:rPr>
          <w:sz w:val="32"/>
          <w:szCs w:val="32"/>
          <w:lang w:val="en-US"/>
        </w:rPr>
        <w:t xml:space="preserve"> text”, do not use WORD’s “Standard”!!</w:t>
      </w:r>
    </w:p>
    <w:p w14:paraId="73327EE7" w14:textId="4EB8BE29" w:rsidR="00657C63" w:rsidRDefault="00657C63" w:rsidP="0065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en-US"/>
        </w:rPr>
      </w:pPr>
      <w:r w:rsidRPr="00657C63">
        <w:rPr>
          <w:sz w:val="32"/>
          <w:szCs w:val="32"/>
          <w:lang w:val="en-US"/>
        </w:rPr>
        <w:t xml:space="preserve">Thanks a </w:t>
      </w:r>
      <w:proofErr w:type="gramStart"/>
      <w:r w:rsidRPr="00657C63">
        <w:rPr>
          <w:sz w:val="32"/>
          <w:szCs w:val="32"/>
          <w:lang w:val="en-US"/>
        </w:rPr>
        <w:t>lot</w:t>
      </w:r>
      <w:proofErr w:type="gramEnd"/>
      <w:r w:rsidRPr="00657C63">
        <w:rPr>
          <w:sz w:val="32"/>
          <w:szCs w:val="32"/>
          <w:lang w:val="en-US"/>
        </w:rPr>
        <w:t xml:space="preserve"> and happy writing!</w:t>
      </w:r>
    </w:p>
    <w:p w14:paraId="45DB05F4" w14:textId="72037C67" w:rsidR="00657C63" w:rsidRPr="00657C63" w:rsidRDefault="00657C63" w:rsidP="00657C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 xml:space="preserve">Before submitting your eucrim article, delete this frame. </w:t>
      </w:r>
    </w:p>
    <w:p w14:paraId="2FD477C9" w14:textId="0AC86A3E" w:rsidR="00657C63" w:rsidRPr="00DE56A4" w:rsidRDefault="00657C63" w:rsidP="00657C63">
      <w:pPr>
        <w:pStyle w:val="AARTICLESTitle"/>
        <w:rPr>
          <w:lang w:val="en-US"/>
        </w:rPr>
      </w:pPr>
      <w:proofErr w:type="spellStart"/>
      <w:r>
        <w:rPr>
          <w:lang w:val="en-US"/>
        </w:rPr>
        <w:t>A_Articles_Title</w:t>
      </w:r>
      <w:proofErr w:type="spellEnd"/>
      <w:r>
        <w:rPr>
          <w:lang w:val="en-US"/>
        </w:rPr>
        <w:t xml:space="preserve">: </w:t>
      </w:r>
      <w:r w:rsidRPr="00DE56A4">
        <w:rPr>
          <w:lang w:val="en-US"/>
        </w:rPr>
        <w:t>Fighting w</w:t>
      </w:r>
      <w:r>
        <w:rPr>
          <w:lang w:val="en-US"/>
        </w:rPr>
        <w:t xml:space="preserve">ith Word </w:t>
      </w:r>
    </w:p>
    <w:p w14:paraId="05041F1B" w14:textId="77777777" w:rsidR="00657C63" w:rsidRPr="00500FD7" w:rsidRDefault="00657C63" w:rsidP="00657C63">
      <w:pPr>
        <w:pStyle w:val="BARTICLESSubtitle"/>
        <w:rPr>
          <w:lang w:val="en-US"/>
        </w:rPr>
      </w:pPr>
      <w:proofErr w:type="spellStart"/>
      <w:r>
        <w:rPr>
          <w:lang w:val="en-US"/>
        </w:rPr>
        <w:t>B_Articles_Subtitle</w:t>
      </w:r>
      <w:proofErr w:type="spellEnd"/>
      <w:r>
        <w:rPr>
          <w:lang w:val="en-US"/>
        </w:rPr>
        <w:t xml:space="preserve">: </w:t>
      </w:r>
      <w:r w:rsidRPr="004846E3">
        <w:rPr>
          <w:lang w:val="en-US"/>
        </w:rPr>
        <w:t xml:space="preserve">A </w:t>
      </w:r>
      <w:r>
        <w:rPr>
          <w:lang w:val="en-US"/>
        </w:rPr>
        <w:t>N</w:t>
      </w:r>
      <w:r w:rsidRPr="004846E3">
        <w:rPr>
          <w:lang w:val="en-US"/>
        </w:rPr>
        <w:t>ever-</w:t>
      </w:r>
      <w:r>
        <w:rPr>
          <w:lang w:val="en-US"/>
        </w:rPr>
        <w:t>Ending Story</w:t>
      </w:r>
    </w:p>
    <w:p w14:paraId="0A2A146C" w14:textId="7102B264" w:rsidR="00657C63" w:rsidRDefault="00657C63" w:rsidP="00657C63">
      <w:pPr>
        <w:pStyle w:val="CARTICLESAuthors"/>
        <w:rPr>
          <w:lang w:val="en-US"/>
        </w:rPr>
      </w:pPr>
      <w:proofErr w:type="spellStart"/>
      <w:r>
        <w:rPr>
          <w:lang w:val="en-US"/>
        </w:rPr>
        <w:t>C_</w:t>
      </w:r>
      <w:r>
        <w:rPr>
          <w:lang w:val="en-US"/>
        </w:rPr>
        <w:t>Articles_Author</w:t>
      </w:r>
      <w:proofErr w:type="spellEnd"/>
      <w:r>
        <w:rPr>
          <w:lang w:val="en-US"/>
        </w:rPr>
        <w:t>/s: Name</w:t>
      </w:r>
      <w:r>
        <w:rPr>
          <w:lang w:val="en-US"/>
        </w:rPr>
        <w:t>(s)</w:t>
      </w:r>
      <w:r>
        <w:rPr>
          <w:lang w:val="en-US"/>
        </w:rPr>
        <w:t xml:space="preserve"> without titles. </w:t>
      </w:r>
      <w:r>
        <w:rPr>
          <w:lang w:val="en-US"/>
        </w:rPr>
        <w:t xml:space="preserve">Provide </w:t>
      </w:r>
      <w:r w:rsidR="00354CF5">
        <w:rPr>
          <w:lang w:val="en-US"/>
        </w:rPr>
        <w:t>complete</w:t>
      </w:r>
      <w:r>
        <w:rPr>
          <w:lang w:val="en-US"/>
        </w:rPr>
        <w:t xml:space="preserve"> information</w:t>
      </w:r>
      <w:r>
        <w:rPr>
          <w:lang w:val="en-US"/>
        </w:rPr>
        <w:t xml:space="preserve"> on your person</w:t>
      </w:r>
      <w:r>
        <w:rPr>
          <w:lang w:val="en-US"/>
        </w:rPr>
        <w:t xml:space="preserve"> at the end under “Affiliations”</w:t>
      </w:r>
    </w:p>
    <w:p w14:paraId="7B079759" w14:textId="77777777" w:rsidR="00657C63" w:rsidRPr="00FE149B" w:rsidRDefault="00657C63" w:rsidP="00657C63">
      <w:pPr>
        <w:rPr>
          <w:lang w:val="en-US"/>
        </w:rPr>
      </w:pPr>
    </w:p>
    <w:p w14:paraId="59230B9B" w14:textId="5F9CB0B7" w:rsidR="004C1367" w:rsidRPr="00657C63" w:rsidRDefault="00657C63" w:rsidP="004C1367">
      <w:pPr>
        <w:pStyle w:val="DARTICLESAbstract"/>
        <w:rPr>
          <w:lang w:val="en-US"/>
        </w:rPr>
      </w:pPr>
      <w:proofErr w:type="spellStart"/>
      <w:r>
        <w:rPr>
          <w:lang w:val="en-US"/>
        </w:rPr>
        <w:t>D</w:t>
      </w:r>
      <w:r w:rsidRPr="00657C63">
        <w:rPr>
          <w:lang w:val="en-US"/>
        </w:rPr>
        <w:t>_</w:t>
      </w:r>
      <w:r w:rsidR="00500FD7" w:rsidRPr="00657C63">
        <w:rPr>
          <w:lang w:val="en-US"/>
        </w:rPr>
        <w:t>Articles_Abstract</w:t>
      </w:r>
      <w:proofErr w:type="spellEnd"/>
      <w:r w:rsidR="00500FD7" w:rsidRPr="00657C63">
        <w:rPr>
          <w:lang w:val="en-US"/>
        </w:rPr>
        <w:t xml:space="preserve">: </w:t>
      </w:r>
      <w:r w:rsidRPr="00657C63">
        <w:rPr>
          <w:lang w:val="en-US"/>
        </w:rPr>
        <w:t>XXXXXXXXXX Maximum : 2000 characters including</w:t>
      </w:r>
      <w:r>
        <w:rPr>
          <w:lang w:val="en-US"/>
        </w:rPr>
        <w:t xml:space="preserve"> spaces!!</w:t>
      </w:r>
    </w:p>
    <w:p w14:paraId="3CDCA39A" w14:textId="5F81573B" w:rsidR="004846E3" w:rsidRPr="00657C63" w:rsidRDefault="00A32D2B" w:rsidP="004846E3">
      <w:pPr>
        <w:pStyle w:val="EARTICLESHeadlineI"/>
        <w:rPr>
          <w:lang w:val="en-US"/>
        </w:rPr>
      </w:pPr>
      <w:r w:rsidRPr="00657C63">
        <w:rPr>
          <w:lang w:val="en-US"/>
        </w:rPr>
        <w:t xml:space="preserve">I. </w:t>
      </w:r>
      <w:proofErr w:type="spellStart"/>
      <w:r w:rsidR="00C838E2">
        <w:rPr>
          <w:lang w:val="en-US"/>
        </w:rPr>
        <w:t>E_</w:t>
      </w:r>
      <w:r w:rsidR="004846E3" w:rsidRPr="00657C63">
        <w:rPr>
          <w:lang w:val="en-US"/>
        </w:rPr>
        <w:t>ARTICLES_Headline</w:t>
      </w:r>
      <w:r w:rsidR="005A526F">
        <w:rPr>
          <w:lang w:val="en-US"/>
        </w:rPr>
        <w:t>_I</w:t>
      </w:r>
      <w:proofErr w:type="spellEnd"/>
      <w:r w:rsidR="004846E3" w:rsidRPr="00657C63">
        <w:rPr>
          <w:lang w:val="en-US"/>
        </w:rPr>
        <w:t>.</w:t>
      </w:r>
      <w:r w:rsidR="00C838E2">
        <w:rPr>
          <w:lang w:val="en-US"/>
        </w:rPr>
        <w:t xml:space="preserve"> Roman Numbers with Upper-Case Letters. [</w:t>
      </w:r>
      <w:r w:rsidR="00C838E2" w:rsidRPr="00C838E2">
        <w:rPr>
          <w:i/>
          <w:iCs/>
          <w:lang w:val="en-US"/>
        </w:rPr>
        <w:t>Please do not use automatic numbering</w:t>
      </w:r>
      <w:r w:rsidR="00C838E2">
        <w:rPr>
          <w:i/>
          <w:iCs/>
          <w:lang w:val="en-US"/>
        </w:rPr>
        <w:t>]</w:t>
      </w:r>
    </w:p>
    <w:p w14:paraId="5F53458C" w14:textId="4E3C3CA0" w:rsidR="00C838E2" w:rsidRDefault="00C838E2" w:rsidP="00C13F7E">
      <w:pPr>
        <w:pStyle w:val="HARTICLESBodytext"/>
      </w:pPr>
      <w:proofErr w:type="spellStart"/>
      <w:r>
        <w:t>H_</w:t>
      </w:r>
      <w:r w:rsidR="00C82D36">
        <w:t>ARTICLES_Body</w:t>
      </w:r>
      <w:proofErr w:type="spellEnd"/>
      <w:r w:rsidR="00C82D36">
        <w:t xml:space="preserve"> text: </w:t>
      </w:r>
      <w:proofErr w:type="spellStart"/>
      <w:r w:rsidR="004846E3">
        <w:t>xxxxxxxxxxx</w:t>
      </w:r>
      <w:proofErr w:type="spellEnd"/>
      <w:r>
        <w:t>.</w:t>
      </w:r>
      <w:r>
        <w:rPr>
          <w:rStyle w:val="Endnotenzeichen"/>
        </w:rPr>
        <w:endnoteReference w:id="1"/>
      </w:r>
    </w:p>
    <w:p w14:paraId="736DFA83" w14:textId="042769D2" w:rsidR="007631B6" w:rsidRDefault="00C838E2" w:rsidP="00C13F7E">
      <w:pPr>
        <w:pStyle w:val="HARTICLESBodytext"/>
      </w:pPr>
      <w:proofErr w:type="spellStart"/>
      <w:r>
        <w:rPr>
          <w:rStyle w:val="HaARTICLESitalicsinbodytext"/>
        </w:rPr>
        <w:t>H_a_A</w:t>
      </w:r>
      <w:r w:rsidR="0064259E" w:rsidRPr="0064259E">
        <w:rPr>
          <w:rStyle w:val="HaARTICLESitalicsinbodytext"/>
        </w:rPr>
        <w:t>RTICLES_</w:t>
      </w:r>
      <w:r w:rsidR="004846E3" w:rsidRPr="0064259E">
        <w:rPr>
          <w:rStyle w:val="HaARTICLESitalicsinbodytext"/>
        </w:rPr>
        <w:t>italics</w:t>
      </w:r>
      <w:r w:rsidR="0064259E" w:rsidRPr="0064259E">
        <w:rPr>
          <w:rStyle w:val="HaARTICLESitalicsinbodytext"/>
        </w:rPr>
        <w:t>_in</w:t>
      </w:r>
      <w:proofErr w:type="spellEnd"/>
      <w:r w:rsidR="0064259E" w:rsidRPr="0064259E">
        <w:rPr>
          <w:rStyle w:val="HaARTICLESitalicsinbodytext"/>
        </w:rPr>
        <w:t xml:space="preserve"> body text</w:t>
      </w:r>
      <w:r w:rsidR="00E63415">
        <w:rPr>
          <w:rStyle w:val="HaARTICLESitalicsinbodytext"/>
        </w:rPr>
        <w:t xml:space="preserve"> </w:t>
      </w:r>
      <w:proofErr w:type="spellStart"/>
      <w:r w:rsidR="004846E3" w:rsidRPr="00C838E2">
        <w:rPr>
          <w:rStyle w:val="HaARTICLESitalicsinbodytext"/>
        </w:rPr>
        <w:t>xxxxxx</w:t>
      </w:r>
      <w:proofErr w:type="spellEnd"/>
      <w:r w:rsidR="004846E3">
        <w:t>.</w:t>
      </w:r>
    </w:p>
    <w:p w14:paraId="57C1E002" w14:textId="11A455F4" w:rsidR="00A32D2B" w:rsidRPr="00E63415" w:rsidRDefault="00D769F6" w:rsidP="00A32D2B">
      <w:pPr>
        <w:pStyle w:val="FARTICLESHeadline1"/>
        <w:rPr>
          <w:lang w:val="en-US"/>
        </w:rPr>
      </w:pPr>
      <w:r w:rsidRPr="00E63415">
        <w:rPr>
          <w:lang w:val="en-US"/>
        </w:rPr>
        <w:t xml:space="preserve">1. </w:t>
      </w:r>
      <w:r w:rsidR="00C838E2">
        <w:rPr>
          <w:lang w:val="en-US"/>
        </w:rPr>
        <w:t>F_</w:t>
      </w:r>
      <w:r w:rsidR="00A32D2B" w:rsidRPr="00E63415">
        <w:rPr>
          <w:lang w:val="en-US"/>
        </w:rPr>
        <w:t>ARTICLES_Headline</w:t>
      </w:r>
      <w:r w:rsidR="005A526F">
        <w:rPr>
          <w:lang w:val="en-US"/>
        </w:rPr>
        <w:t>_1</w:t>
      </w:r>
      <w:r w:rsidR="00A32D2B" w:rsidRPr="00E63415">
        <w:rPr>
          <w:lang w:val="en-US"/>
        </w:rPr>
        <w:t>.</w:t>
      </w:r>
      <w:r w:rsidR="00C838E2">
        <w:rPr>
          <w:lang w:val="en-US"/>
        </w:rPr>
        <w:t xml:space="preserve"> Arabic Numbers with lower-case letters. [</w:t>
      </w:r>
      <w:r w:rsidR="00C838E2" w:rsidRPr="00C838E2">
        <w:rPr>
          <w:i/>
          <w:iCs/>
          <w:lang w:val="en-US"/>
        </w:rPr>
        <w:t>Please do not use automatic numbering</w:t>
      </w:r>
      <w:r w:rsidR="00C838E2">
        <w:rPr>
          <w:i/>
          <w:iCs/>
          <w:lang w:val="en-US"/>
        </w:rPr>
        <w:t>]</w:t>
      </w:r>
    </w:p>
    <w:p w14:paraId="71BBE75C" w14:textId="0F828B39" w:rsidR="004846E3" w:rsidRPr="00E63415" w:rsidRDefault="005A526F" w:rsidP="00C13F7E">
      <w:pPr>
        <w:pStyle w:val="HARTICLESBodytext"/>
      </w:pPr>
      <w:proofErr w:type="spellStart"/>
      <w:r>
        <w:t>H_</w:t>
      </w:r>
      <w:r w:rsidR="00863DF2">
        <w:t>ARTICLES_Body</w:t>
      </w:r>
      <w:proofErr w:type="spellEnd"/>
      <w:r w:rsidR="00863DF2">
        <w:t xml:space="preserve"> text: </w:t>
      </w:r>
      <w:proofErr w:type="spellStart"/>
      <w:r w:rsidR="00863DF2">
        <w:t>x</w:t>
      </w:r>
      <w:r w:rsidR="004846E3" w:rsidRPr="00E63415">
        <w:t>xxxxx</w:t>
      </w:r>
      <w:proofErr w:type="spellEnd"/>
      <w:r w:rsidR="00E63415" w:rsidRPr="00E63415">
        <w:t xml:space="preserve"> </w:t>
      </w:r>
      <w:proofErr w:type="spellStart"/>
      <w:r w:rsidR="004846E3" w:rsidRPr="00E63415">
        <w:t>xxxx</w:t>
      </w:r>
      <w:proofErr w:type="spellEnd"/>
      <w:r w:rsidR="00E63415" w:rsidRPr="00E63415">
        <w:t xml:space="preserve"> </w:t>
      </w:r>
      <w:r w:rsidR="004846E3" w:rsidRPr="00E63415">
        <w:t>xxx</w:t>
      </w:r>
      <w:r w:rsidR="00E63415" w:rsidRPr="00E63415">
        <w:t xml:space="preserve"> </w:t>
      </w:r>
      <w:proofErr w:type="spellStart"/>
      <w:r>
        <w:rPr>
          <w:rStyle w:val="HbARTICLESboldinbodytext"/>
        </w:rPr>
        <w:t>H_b_A</w:t>
      </w:r>
      <w:r w:rsidR="00863DF2" w:rsidRPr="00863DF2">
        <w:rPr>
          <w:rStyle w:val="HbARTICLESboldinbodytext"/>
        </w:rPr>
        <w:t>RTICLES_</w:t>
      </w:r>
      <w:r w:rsidR="00DF7DC7" w:rsidRPr="00E63415">
        <w:rPr>
          <w:rStyle w:val="HbARTICLESboldinbodytext"/>
        </w:rPr>
        <w:t>bold</w:t>
      </w:r>
      <w:r w:rsidR="00863DF2">
        <w:rPr>
          <w:rStyle w:val="HbARTICLESboldinbodytext"/>
        </w:rPr>
        <w:t>_in_body_text</w:t>
      </w:r>
      <w:proofErr w:type="spellEnd"/>
      <w:r w:rsidR="00E63415" w:rsidRPr="00E63415">
        <w:rPr>
          <w:rStyle w:val="HbARTICLESboldinbodytext"/>
        </w:rPr>
        <w:t xml:space="preserve"> </w:t>
      </w:r>
      <w:proofErr w:type="spellStart"/>
      <w:r>
        <w:t>H_ARTICLES_Body</w:t>
      </w:r>
      <w:proofErr w:type="spellEnd"/>
      <w:r>
        <w:t xml:space="preserve"> text: </w:t>
      </w:r>
      <w:proofErr w:type="spellStart"/>
      <w:r w:rsidR="004846E3" w:rsidRPr="00E63415">
        <w:t>xxxxxxxxxxxx</w:t>
      </w:r>
      <w:proofErr w:type="spellEnd"/>
      <w:r w:rsidR="00E63415" w:rsidRPr="00E63415">
        <w:t xml:space="preserve"> </w:t>
      </w:r>
      <w:proofErr w:type="spellStart"/>
      <w:r w:rsidR="004846E3" w:rsidRPr="00E63415">
        <w:t>xxxxx</w:t>
      </w:r>
      <w:proofErr w:type="spellEnd"/>
      <w:r w:rsidR="00863DF2">
        <w:t xml:space="preserve"> </w:t>
      </w:r>
      <w:proofErr w:type="spellStart"/>
      <w:r w:rsidR="004846E3" w:rsidRPr="00E63415">
        <w:t>xxxxxxxxxxxxx</w:t>
      </w:r>
      <w:proofErr w:type="spellEnd"/>
      <w:r w:rsidR="004846E3" w:rsidRPr="00E63415">
        <w:t>.</w:t>
      </w:r>
      <w:r w:rsidR="004846E3">
        <w:rPr>
          <w:rStyle w:val="Endnotenzeichen"/>
        </w:rPr>
        <w:endnoteReference w:id="2"/>
      </w:r>
    </w:p>
    <w:p w14:paraId="268C3124" w14:textId="0097FAE2" w:rsidR="00DF7DC7" w:rsidRDefault="005A526F" w:rsidP="00DF7DC7">
      <w:pPr>
        <w:pStyle w:val="JARTICLESBulletpointList"/>
        <w:rPr>
          <w:lang w:val="en-US"/>
        </w:rPr>
      </w:pPr>
      <w:proofErr w:type="spellStart"/>
      <w:r>
        <w:rPr>
          <w:lang w:val="en-US"/>
        </w:rPr>
        <w:t>J_</w:t>
      </w:r>
      <w:r w:rsidR="009C4FA2" w:rsidRPr="009C4FA2">
        <w:rPr>
          <w:lang w:val="en-US"/>
        </w:rPr>
        <w:t>ARTICLES_Bulletpoint_List</w:t>
      </w:r>
      <w:proofErr w:type="spellEnd"/>
      <w:r w:rsidR="009C4FA2" w:rsidRPr="009C4FA2">
        <w:rPr>
          <w:lang w:val="en-US"/>
        </w:rPr>
        <w:t xml:space="preserve"> level 1</w:t>
      </w:r>
      <w:r w:rsidR="0062040F">
        <w:rPr>
          <w:lang w:val="en-US"/>
        </w:rPr>
        <w:t>;</w:t>
      </w:r>
    </w:p>
    <w:p w14:paraId="4EC1A772" w14:textId="1E38461A" w:rsidR="0009696A" w:rsidRDefault="0009696A" w:rsidP="00DF7DC7">
      <w:pPr>
        <w:pStyle w:val="JARTICLESBulletpointList"/>
        <w:rPr>
          <w:lang w:val="en-US"/>
        </w:rPr>
      </w:pPr>
      <w:proofErr w:type="spellStart"/>
      <w:r>
        <w:rPr>
          <w:lang w:val="en-US"/>
        </w:rPr>
        <w:t>Xxx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xxxx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xxxx</w:t>
      </w:r>
      <w:proofErr w:type="spellEnd"/>
      <w:r w:rsidR="0062040F">
        <w:rPr>
          <w:lang w:val="en-US"/>
        </w:rPr>
        <w:t>;</w:t>
      </w:r>
    </w:p>
    <w:p w14:paraId="317E236A" w14:textId="6FE6124F" w:rsidR="0009696A" w:rsidRPr="009C4FA2" w:rsidRDefault="0009696A" w:rsidP="00DF7DC7">
      <w:pPr>
        <w:pStyle w:val="JARTICLESBulletpointList"/>
        <w:rPr>
          <w:lang w:val="en-US"/>
        </w:rPr>
      </w:pPr>
      <w:proofErr w:type="spellStart"/>
      <w:r>
        <w:rPr>
          <w:lang w:val="en-US"/>
        </w:rPr>
        <w:t>Xxx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xxxx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xxxx</w:t>
      </w:r>
      <w:proofErr w:type="spellEnd"/>
      <w:r w:rsidR="0062040F">
        <w:rPr>
          <w:lang w:val="en-US"/>
        </w:rPr>
        <w:t>.</w:t>
      </w:r>
    </w:p>
    <w:p w14:paraId="3FCD83B9" w14:textId="13904C6D" w:rsidR="00500FD7" w:rsidRDefault="005A526F" w:rsidP="00500FD7">
      <w:pPr>
        <w:pStyle w:val="KArticlesBulletpointListlevel2"/>
      </w:pPr>
      <w:proofErr w:type="spellStart"/>
      <w:r>
        <w:t>K_</w:t>
      </w:r>
      <w:r w:rsidR="0009696A">
        <w:t>ARTICLES_Bulletpoint_List</w:t>
      </w:r>
      <w:proofErr w:type="spellEnd"/>
      <w:r w:rsidR="0009696A">
        <w:t xml:space="preserve"> </w:t>
      </w:r>
      <w:proofErr w:type="spellStart"/>
      <w:r w:rsidR="0009696A">
        <w:t>level</w:t>
      </w:r>
      <w:proofErr w:type="spellEnd"/>
      <w:r w:rsidR="0009696A">
        <w:t xml:space="preserve"> 2</w:t>
      </w:r>
      <w:r w:rsidR="0062040F">
        <w:t>;</w:t>
      </w:r>
    </w:p>
    <w:p w14:paraId="18F87055" w14:textId="446F17B4" w:rsidR="009C4FA2" w:rsidRDefault="0009696A" w:rsidP="00500FD7">
      <w:pPr>
        <w:pStyle w:val="KArticlesBulletpointListlevel2"/>
      </w:pPr>
      <w:proofErr w:type="spellStart"/>
      <w:r>
        <w:lastRenderedPageBreak/>
        <w:t>X</w:t>
      </w:r>
      <w:r w:rsidR="009C4FA2">
        <w:t>xx</w:t>
      </w:r>
      <w:proofErr w:type="spellEnd"/>
      <w:r>
        <w:t xml:space="preserve"> </w:t>
      </w:r>
      <w:proofErr w:type="spellStart"/>
      <w:r>
        <w:t>xxxx</w:t>
      </w:r>
      <w:proofErr w:type="spellEnd"/>
      <w:r w:rsidR="0062040F">
        <w:t>;</w:t>
      </w:r>
    </w:p>
    <w:p w14:paraId="7681BEC4" w14:textId="74ED1CC5" w:rsidR="009C4FA2" w:rsidRDefault="0009696A" w:rsidP="00500FD7">
      <w:pPr>
        <w:pStyle w:val="KArticlesBulletpointListlevel2"/>
      </w:pPr>
      <w:proofErr w:type="spellStart"/>
      <w:r>
        <w:t>X</w:t>
      </w:r>
      <w:r w:rsidR="009C4FA2">
        <w:t>xx</w:t>
      </w:r>
      <w:proofErr w:type="spellEnd"/>
      <w:r>
        <w:t xml:space="preserve"> </w:t>
      </w:r>
      <w:proofErr w:type="spellStart"/>
      <w:r>
        <w:t>xxxx</w:t>
      </w:r>
      <w:proofErr w:type="spellEnd"/>
      <w:r w:rsidR="0062040F">
        <w:t>.</w:t>
      </w:r>
    </w:p>
    <w:p w14:paraId="32E3AC02" w14:textId="002F7B2B" w:rsidR="00A32D2B" w:rsidRDefault="00D769F6" w:rsidP="00A32D2B">
      <w:pPr>
        <w:pStyle w:val="GARTICLESHeadlinea"/>
        <w:rPr>
          <w:lang w:val="en-US"/>
        </w:rPr>
      </w:pPr>
      <w:r>
        <w:rPr>
          <w:lang w:val="en-US"/>
        </w:rPr>
        <w:t xml:space="preserve">a) </w:t>
      </w:r>
      <w:proofErr w:type="spellStart"/>
      <w:r w:rsidR="00A32D2B">
        <w:rPr>
          <w:lang w:val="en-US"/>
        </w:rPr>
        <w:t>Articles_Headline_a</w:t>
      </w:r>
      <w:proofErr w:type="spellEnd"/>
      <w:r w:rsidR="00A32D2B">
        <w:rPr>
          <w:lang w:val="en-US"/>
        </w:rPr>
        <w:t>)</w:t>
      </w:r>
      <w:r w:rsidR="005A526F">
        <w:rPr>
          <w:lang w:val="en-US"/>
        </w:rPr>
        <w:t>: Lower case letters a), b), c) etc.</w:t>
      </w:r>
    </w:p>
    <w:p w14:paraId="0153ECBC" w14:textId="205C7E5A" w:rsidR="00A32D2B" w:rsidRPr="00DF7DC7" w:rsidRDefault="005A526F" w:rsidP="00A32D2B">
      <w:pPr>
        <w:pStyle w:val="HARTICLESBodytext"/>
      </w:pPr>
      <w:proofErr w:type="spellStart"/>
      <w:r>
        <w:t>H_</w:t>
      </w:r>
      <w:r w:rsidR="009E7117">
        <w:t>ARTICLES_Body</w:t>
      </w:r>
      <w:proofErr w:type="spellEnd"/>
      <w:r w:rsidR="009E7117">
        <w:t xml:space="preserve"> text:</w:t>
      </w:r>
      <w:r w:rsidR="00BA44C0">
        <w:t xml:space="preserve"> </w:t>
      </w:r>
      <w:r w:rsidR="00A32D2B">
        <w:t>xx</w:t>
      </w:r>
      <w:r w:rsidR="00BA44C0">
        <w:t xml:space="preserve"> </w:t>
      </w:r>
      <w:proofErr w:type="spellStart"/>
      <w:r w:rsidR="00A32D2B">
        <w:t>xxxxxxx</w:t>
      </w:r>
      <w:proofErr w:type="spellEnd"/>
      <w:r w:rsidR="00BA44C0">
        <w:t xml:space="preserve"> </w:t>
      </w:r>
      <w:proofErr w:type="spellStart"/>
      <w:r w:rsidR="00A32D2B">
        <w:t>xxxx</w:t>
      </w:r>
      <w:proofErr w:type="spellEnd"/>
      <w:r w:rsidR="00BA44C0">
        <w:t xml:space="preserve"> </w:t>
      </w:r>
      <w:proofErr w:type="spellStart"/>
      <w:r w:rsidR="00A32D2B">
        <w:t>xxxxxxxxxx</w:t>
      </w:r>
      <w:proofErr w:type="spellEnd"/>
      <w:r w:rsidR="00A477E4">
        <w:t>:</w:t>
      </w:r>
    </w:p>
    <w:p w14:paraId="21321BBB" w14:textId="0B8F59D2" w:rsidR="007631B6" w:rsidRDefault="005A526F" w:rsidP="00C43BF5">
      <w:pPr>
        <w:pStyle w:val="OARTICLESQuotation"/>
        <w:rPr>
          <w:lang w:val="en-US"/>
        </w:rPr>
      </w:pPr>
      <w:proofErr w:type="spellStart"/>
      <w:r>
        <w:rPr>
          <w:lang w:val="en-US"/>
        </w:rPr>
        <w:t>O_</w:t>
      </w:r>
      <w:r w:rsidR="009E7117">
        <w:rPr>
          <w:lang w:val="en-US"/>
        </w:rPr>
        <w:t>ARTICLES_Quotation</w:t>
      </w:r>
      <w:proofErr w:type="spellEnd"/>
      <w:r w:rsidR="009E7117">
        <w:rPr>
          <w:lang w:val="en-US"/>
        </w:rPr>
        <w:t xml:space="preserve"> (</w:t>
      </w:r>
      <w:r w:rsidR="00FF0524">
        <w:rPr>
          <w:lang w:val="en-US"/>
        </w:rPr>
        <w:t>no</w:t>
      </w:r>
      <w:r w:rsidR="00966DD3">
        <w:rPr>
          <w:lang w:val="en-US"/>
        </w:rPr>
        <w:t xml:space="preserve"> quotation marks</w:t>
      </w:r>
      <w:r w:rsidR="009E7117">
        <w:rPr>
          <w:lang w:val="en-US"/>
        </w:rPr>
        <w:t xml:space="preserve"> at beginning and end):</w:t>
      </w:r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xxxxxxxxxxxxx</w:t>
      </w:r>
      <w:proofErr w:type="spellEnd"/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</w:t>
      </w:r>
      <w:proofErr w:type="spellEnd"/>
      <w:r w:rsidR="00BA44C0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xxxxxxxxxxxxxxxxxxxx</w:t>
      </w:r>
      <w:proofErr w:type="spellEnd"/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</w:t>
      </w:r>
      <w:proofErr w:type="spellEnd"/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xxxxxxxxxxxxxx</w:t>
      </w:r>
      <w:proofErr w:type="spellEnd"/>
      <w:r w:rsidR="00BA44C0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</w:t>
      </w:r>
      <w:proofErr w:type="spellEnd"/>
      <w:r w:rsidR="00BA44C0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</w:t>
      </w:r>
      <w:proofErr w:type="spellEnd"/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xxxxxxxxxxxx</w:t>
      </w:r>
      <w:proofErr w:type="spellEnd"/>
      <w:r w:rsidR="00BA44C0">
        <w:rPr>
          <w:lang w:val="en-US"/>
        </w:rPr>
        <w:t xml:space="preserve"> </w:t>
      </w:r>
      <w:r w:rsidR="00DF7DC7" w:rsidRPr="00473960">
        <w:rPr>
          <w:lang w:val="en-US"/>
        </w:rPr>
        <w:t>xxx</w:t>
      </w:r>
      <w:r w:rsidR="00966DD3">
        <w:rPr>
          <w:lang w:val="en-US"/>
        </w:rPr>
        <w:t xml:space="preserve"> </w:t>
      </w:r>
      <w:proofErr w:type="spellStart"/>
      <w:r w:rsidR="00DF7DC7" w:rsidRPr="00473960">
        <w:rPr>
          <w:lang w:val="en-US"/>
        </w:rPr>
        <w:t>xxxxxxxxx</w:t>
      </w:r>
      <w:proofErr w:type="spellEnd"/>
      <w:r w:rsidR="00BA44C0">
        <w:rPr>
          <w:lang w:val="en-US"/>
        </w:rPr>
        <w:t xml:space="preserve"> </w:t>
      </w:r>
      <w:r w:rsidR="00DF7DC7" w:rsidRPr="00473960">
        <w:rPr>
          <w:lang w:val="en-US"/>
        </w:rPr>
        <w:t>xx</w:t>
      </w:r>
      <w:r w:rsidR="00C43BF5" w:rsidRPr="00473960">
        <w:rPr>
          <w:lang w:val="en-US"/>
        </w:rPr>
        <w:t>x</w:t>
      </w:r>
      <w:r w:rsidR="00BA44C0">
        <w:rPr>
          <w:lang w:val="en-US"/>
        </w:rPr>
        <w:t xml:space="preserve"> </w:t>
      </w:r>
      <w:r w:rsidR="00C43BF5" w:rsidRPr="00473960">
        <w:rPr>
          <w:lang w:val="en-US"/>
        </w:rPr>
        <w:t>xx</w:t>
      </w:r>
      <w:r w:rsidR="00BA44C0">
        <w:rPr>
          <w:lang w:val="en-US"/>
        </w:rPr>
        <w:t xml:space="preserve"> </w:t>
      </w:r>
      <w:proofErr w:type="spellStart"/>
      <w:r w:rsidR="00C43BF5" w:rsidRPr="00473960">
        <w:rPr>
          <w:lang w:val="en-US"/>
        </w:rPr>
        <w:t>xx</w:t>
      </w:r>
      <w:proofErr w:type="spellEnd"/>
      <w:r w:rsidR="00966DD3">
        <w:rPr>
          <w:lang w:val="en-US"/>
        </w:rPr>
        <w:t xml:space="preserve"> </w:t>
      </w:r>
      <w:proofErr w:type="spellStart"/>
      <w:r w:rsidR="00C43BF5" w:rsidRPr="00473960">
        <w:rPr>
          <w:lang w:val="en-US"/>
        </w:rPr>
        <w:t>xxxxxxxxxxxxxxxxxxxx</w:t>
      </w:r>
      <w:proofErr w:type="spellEnd"/>
      <w:r w:rsidR="00BA44C0">
        <w:rPr>
          <w:lang w:val="en-US"/>
        </w:rPr>
        <w:t xml:space="preserve"> </w:t>
      </w:r>
      <w:proofErr w:type="spellStart"/>
      <w:r w:rsidR="00C43BF5" w:rsidRPr="00473960">
        <w:rPr>
          <w:lang w:val="en-US"/>
        </w:rPr>
        <w:t>xxxxxxxxxxxxx</w:t>
      </w:r>
      <w:proofErr w:type="spellEnd"/>
      <w:r w:rsidR="00BA44C0">
        <w:rPr>
          <w:lang w:val="en-US"/>
        </w:rPr>
        <w:t xml:space="preserve"> </w:t>
      </w:r>
      <w:proofErr w:type="spellStart"/>
      <w:r w:rsidR="00C43BF5" w:rsidRPr="00473960">
        <w:rPr>
          <w:lang w:val="en-US"/>
        </w:rPr>
        <w:t>xxxxxxxxxxxxxxx</w:t>
      </w:r>
      <w:proofErr w:type="spellEnd"/>
      <w:r w:rsidR="00C43BF5" w:rsidRPr="00473960">
        <w:rPr>
          <w:lang w:val="en-US"/>
        </w:rPr>
        <w:t>.</w:t>
      </w:r>
      <w:r w:rsidR="00C43BF5">
        <w:rPr>
          <w:rStyle w:val="Endnotenzeichen"/>
        </w:rPr>
        <w:endnoteReference w:id="3"/>
      </w:r>
    </w:p>
    <w:p w14:paraId="76B704B9" w14:textId="759B283B" w:rsidR="005A526F" w:rsidRDefault="005A526F" w:rsidP="005A526F">
      <w:pPr>
        <w:pStyle w:val="HARTICLESBodytext"/>
      </w:pPr>
      <w:proofErr w:type="spellStart"/>
      <w:r>
        <w:t>H_ARTICLES_Body</w:t>
      </w:r>
      <w:proofErr w:type="spellEnd"/>
      <w:r>
        <w:t xml:space="preserve"> text: </w:t>
      </w:r>
      <w:proofErr w:type="spellStart"/>
      <w:r>
        <w:t>xxxxxxxxxxxx</w:t>
      </w:r>
      <w:proofErr w:type="spellEnd"/>
      <w:r>
        <w:t xml:space="preserve"> </w:t>
      </w:r>
      <w:proofErr w:type="spellStart"/>
      <w:r>
        <w:t>xxxxxxx</w:t>
      </w:r>
      <w:proofErr w:type="spellEnd"/>
      <w:r>
        <w:t xml:space="preserve"> </w:t>
      </w:r>
      <w:proofErr w:type="spellStart"/>
      <w:r>
        <w:t>xxxxxxxxx</w:t>
      </w:r>
      <w:proofErr w:type="spellEnd"/>
      <w:r>
        <w:t>.</w:t>
      </w:r>
    </w:p>
    <w:p w14:paraId="6AB4E968" w14:textId="77777777" w:rsidR="005A526F" w:rsidRPr="00473960" w:rsidRDefault="005A526F" w:rsidP="005A526F">
      <w:pPr>
        <w:pStyle w:val="HARTICLESBodytext"/>
      </w:pPr>
    </w:p>
    <w:p w14:paraId="4E3E7494" w14:textId="4FD0990B" w:rsidR="00DF7DC7" w:rsidRPr="00A32D2B" w:rsidRDefault="00834CCE" w:rsidP="00A32D2B">
      <w:pPr>
        <w:pStyle w:val="LARTICLESAffiliationauthorsname"/>
      </w:pPr>
      <w:proofErr w:type="spellStart"/>
      <w:r>
        <w:t>ARTICLES_Affiliat</w:t>
      </w:r>
      <w:r w:rsidR="0097326F">
        <w:t>i</w:t>
      </w:r>
      <w:r>
        <w:t>on_author’s</w:t>
      </w:r>
      <w:proofErr w:type="spellEnd"/>
      <w:r>
        <w:t xml:space="preserve"> name</w:t>
      </w:r>
      <w:r w:rsidR="005A526F">
        <w:t xml:space="preserve">, including </w:t>
      </w:r>
      <w:r w:rsidR="00430F1D">
        <w:t>title</w:t>
      </w:r>
      <w:r w:rsidR="005A526F">
        <w:t xml:space="preserve">(s). E.g.: Prof. Dr. Max </w:t>
      </w:r>
      <w:proofErr w:type="spellStart"/>
      <w:r w:rsidR="005A526F">
        <w:t>Mustermann</w:t>
      </w:r>
      <w:proofErr w:type="spellEnd"/>
      <w:r w:rsidR="005A526F">
        <w:t>, LL.M. (Oxford)</w:t>
      </w:r>
    </w:p>
    <w:p w14:paraId="600C6C7A" w14:textId="02BE0672" w:rsidR="003E31A4" w:rsidRDefault="00834CCE" w:rsidP="005B0148">
      <w:pPr>
        <w:pStyle w:val="MARTICLESAffiliationinstitution"/>
      </w:pPr>
      <w:proofErr w:type="spellStart"/>
      <w:r>
        <w:t>ARTICLES_Affiliation_institution</w:t>
      </w:r>
      <w:proofErr w:type="spellEnd"/>
      <w:r w:rsidR="005A526F">
        <w:t>, e.g.</w:t>
      </w:r>
      <w:r>
        <w:t xml:space="preserve"> </w:t>
      </w:r>
      <w:r w:rsidR="0020419A">
        <w:t>Editing &amp; Press Department at MPI-CSL, Freiburg</w:t>
      </w:r>
    </w:p>
    <w:sectPr w:rsidR="003E31A4" w:rsidSect="00D62CEC">
      <w:footerReference w:type="first" r:id="rId8"/>
      <w:endnotePr>
        <w:numFmt w:val="decimal"/>
      </w:endnotePr>
      <w:pgSz w:w="11906" w:h="16838"/>
      <w:pgMar w:top="1134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C1449" w14:textId="77777777" w:rsidR="00374A6D" w:rsidRDefault="00374A6D" w:rsidP="00B809C7">
      <w:pPr>
        <w:spacing w:after="0" w:line="240" w:lineRule="auto"/>
      </w:pPr>
      <w:r>
        <w:separator/>
      </w:r>
    </w:p>
  </w:endnote>
  <w:endnote w:type="continuationSeparator" w:id="0">
    <w:p w14:paraId="5CBF827A" w14:textId="77777777" w:rsidR="00374A6D" w:rsidRDefault="00374A6D" w:rsidP="00B809C7">
      <w:pPr>
        <w:spacing w:after="0" w:line="240" w:lineRule="auto"/>
      </w:pPr>
      <w:r>
        <w:continuationSeparator/>
      </w:r>
    </w:p>
  </w:endnote>
  <w:endnote w:id="1">
    <w:p w14:paraId="3922B6FE" w14:textId="77777777" w:rsidR="00C838E2" w:rsidRPr="00C838E2" w:rsidRDefault="00C838E2" w:rsidP="00C838E2">
      <w:pPr>
        <w:pStyle w:val="NARTICLESEndnotes"/>
        <w:rPr>
          <w:lang w:val="fr-FR"/>
        </w:rPr>
      </w:pPr>
      <w:r>
        <w:rPr>
          <w:rStyle w:val="Endnotenzeichen"/>
        </w:rPr>
        <w:endnoteRef/>
      </w:r>
      <w:r w:rsidRPr="00C838E2">
        <w:rPr>
          <w:lang w:val="fr-FR"/>
        </w:rPr>
        <w:t xml:space="preserve"> </w:t>
      </w:r>
      <w:proofErr w:type="spellStart"/>
      <w:r w:rsidRPr="00C838E2">
        <w:rPr>
          <w:lang w:val="fr-FR"/>
        </w:rPr>
        <w:t>N_ARTICLES_Endnote</w:t>
      </w:r>
      <w:proofErr w:type="spellEnd"/>
      <w:r w:rsidRPr="00C838E2">
        <w:rPr>
          <w:lang w:val="fr-FR"/>
        </w:rPr>
        <w:t xml:space="preserve"> </w:t>
      </w:r>
      <w:proofErr w:type="spellStart"/>
      <w:r w:rsidRPr="00C838E2">
        <w:rPr>
          <w:lang w:val="fr-FR"/>
        </w:rPr>
        <w:t>text</w:t>
      </w:r>
      <w:proofErr w:type="spellEnd"/>
      <w:r w:rsidRPr="00C838E2">
        <w:rPr>
          <w:lang w:val="fr-FR"/>
        </w:rPr>
        <w:t>.</w:t>
      </w:r>
    </w:p>
  </w:endnote>
  <w:endnote w:id="2">
    <w:p w14:paraId="3D859612" w14:textId="2817A23D" w:rsidR="004846E3" w:rsidRPr="00C838E2" w:rsidRDefault="004846E3" w:rsidP="00C43BF5">
      <w:pPr>
        <w:pStyle w:val="NARTICLESEndnotes"/>
        <w:rPr>
          <w:lang w:val="fr-FR"/>
        </w:rPr>
      </w:pPr>
      <w:r>
        <w:rPr>
          <w:rStyle w:val="Endnotenzeichen"/>
        </w:rPr>
        <w:endnoteRef/>
      </w:r>
      <w:r w:rsidRPr="00C838E2">
        <w:rPr>
          <w:lang w:val="fr-FR"/>
        </w:rPr>
        <w:t xml:space="preserve"> </w:t>
      </w:r>
      <w:proofErr w:type="spellStart"/>
      <w:r w:rsidR="00C838E2" w:rsidRPr="00C838E2">
        <w:rPr>
          <w:lang w:val="fr-FR"/>
        </w:rPr>
        <w:t>N_</w:t>
      </w:r>
      <w:r w:rsidR="0093246C" w:rsidRPr="00C838E2">
        <w:rPr>
          <w:lang w:val="fr-FR"/>
        </w:rPr>
        <w:t>ARTICLES_Endnote</w:t>
      </w:r>
      <w:proofErr w:type="spellEnd"/>
      <w:r w:rsidR="00C838E2">
        <w:rPr>
          <w:lang w:val="fr-FR"/>
        </w:rPr>
        <w:t xml:space="preserve"> </w:t>
      </w:r>
      <w:proofErr w:type="spellStart"/>
      <w:proofErr w:type="gramStart"/>
      <w:r w:rsidR="00C838E2">
        <w:rPr>
          <w:lang w:val="fr-FR"/>
        </w:rPr>
        <w:t>text</w:t>
      </w:r>
      <w:proofErr w:type="spellEnd"/>
      <w:r w:rsidR="0093246C" w:rsidRPr="00C838E2">
        <w:rPr>
          <w:lang w:val="fr-FR"/>
        </w:rPr>
        <w:t>:</w:t>
      </w:r>
      <w:proofErr w:type="gramEnd"/>
      <w:r w:rsidR="0093246C" w:rsidRPr="00C838E2">
        <w:rPr>
          <w:lang w:val="fr-FR"/>
        </w:rPr>
        <w:t xml:space="preserve"> </w:t>
      </w:r>
      <w:proofErr w:type="spellStart"/>
      <w:r w:rsidR="0093246C" w:rsidRPr="00C838E2">
        <w:rPr>
          <w:lang w:val="fr-FR"/>
        </w:rPr>
        <w:t>x</w:t>
      </w:r>
      <w:r w:rsidR="00C43BF5" w:rsidRPr="00C838E2">
        <w:rPr>
          <w:lang w:val="fr-FR"/>
        </w:rPr>
        <w:t>xxxx</w:t>
      </w:r>
      <w:proofErr w:type="spellEnd"/>
      <w:r w:rsidR="00C838E2">
        <w:rPr>
          <w:lang w:val="fr-FR"/>
        </w:rPr>
        <w:t>.</w:t>
      </w:r>
      <w:r w:rsidR="00C43BF5" w:rsidRPr="00C838E2">
        <w:rPr>
          <w:lang w:val="fr-FR"/>
        </w:rPr>
        <w:t xml:space="preserve"> </w:t>
      </w:r>
      <w:proofErr w:type="spellStart"/>
      <w:r w:rsidR="00C838E2">
        <w:rPr>
          <w:rStyle w:val="OaARTICLESitalicsinendnotes"/>
          <w:lang w:val="fr-FR"/>
        </w:rPr>
        <w:t>O_a_A</w:t>
      </w:r>
      <w:r w:rsidR="0068575F" w:rsidRPr="00C838E2">
        <w:rPr>
          <w:rStyle w:val="OaARTICLESitalicsinendnotes"/>
          <w:lang w:val="fr-FR"/>
        </w:rPr>
        <w:t>RTICLES_</w:t>
      </w:r>
      <w:r w:rsidR="00C838E2">
        <w:rPr>
          <w:rStyle w:val="OaARTICLESitalicsinendnotes"/>
          <w:lang w:val="fr-FR"/>
        </w:rPr>
        <w:t>i</w:t>
      </w:r>
      <w:r w:rsidR="0068575F" w:rsidRPr="00C838E2">
        <w:rPr>
          <w:rStyle w:val="OaARTICLESitalicsinendnotes"/>
          <w:lang w:val="fr-FR"/>
        </w:rPr>
        <w:t>talics</w:t>
      </w:r>
      <w:proofErr w:type="spellEnd"/>
      <w:r w:rsidR="0068575F" w:rsidRPr="00C838E2">
        <w:rPr>
          <w:rStyle w:val="OaARTICLESitalicsinendnotes"/>
          <w:lang w:val="fr-FR"/>
        </w:rPr>
        <w:t xml:space="preserve"> in </w:t>
      </w:r>
      <w:proofErr w:type="spellStart"/>
      <w:r w:rsidR="0068575F" w:rsidRPr="00C838E2">
        <w:rPr>
          <w:rStyle w:val="OaARTICLESitalicsinendnotes"/>
          <w:lang w:val="fr-FR"/>
        </w:rPr>
        <w:t>endnotes</w:t>
      </w:r>
      <w:proofErr w:type="spellEnd"/>
      <w:r w:rsidR="0068575F" w:rsidRPr="00C838E2">
        <w:rPr>
          <w:rStyle w:val="OaARTICLESitalicsinendnotes"/>
          <w:lang w:val="fr-FR"/>
        </w:rPr>
        <w:t xml:space="preserve"> </w:t>
      </w:r>
      <w:r w:rsidR="00C43BF5" w:rsidRPr="00C838E2">
        <w:rPr>
          <w:lang w:val="fr-FR"/>
        </w:rPr>
        <w:t>.</w:t>
      </w:r>
    </w:p>
  </w:endnote>
  <w:endnote w:id="3">
    <w:p w14:paraId="197AD867" w14:textId="5DE1521A" w:rsidR="00C43BF5" w:rsidRPr="00C838E2" w:rsidRDefault="00C43BF5" w:rsidP="00C43BF5">
      <w:pPr>
        <w:pStyle w:val="NARTICLESEndnotes"/>
        <w:rPr>
          <w:lang w:val="en-US"/>
        </w:rPr>
      </w:pPr>
      <w:r>
        <w:rPr>
          <w:rStyle w:val="Endnotenzeichen"/>
        </w:rPr>
        <w:endnoteRef/>
      </w:r>
      <w:r w:rsidRPr="00C838E2">
        <w:rPr>
          <w:lang w:val="en-US"/>
        </w:rPr>
        <w:t xml:space="preserve"> </w:t>
      </w:r>
      <w:r w:rsidR="00C838E2" w:rsidRPr="00C838E2">
        <w:rPr>
          <w:lang w:val="en-US"/>
        </w:rPr>
        <w:t>N_</w:t>
      </w:r>
      <w:r w:rsidR="0082757B" w:rsidRPr="00C838E2">
        <w:rPr>
          <w:lang w:val="en-US"/>
        </w:rPr>
        <w:t>ARTICLES Endnote</w:t>
      </w:r>
      <w:r w:rsidR="00C838E2" w:rsidRPr="00C838E2">
        <w:rPr>
          <w:lang w:val="en-US"/>
        </w:rPr>
        <w:t xml:space="preserve"> text</w:t>
      </w:r>
      <w:r w:rsidR="0082757B" w:rsidRPr="00C838E2">
        <w:rPr>
          <w:lang w:val="en-US"/>
        </w:rPr>
        <w:t>, s</w:t>
      </w:r>
      <w:r w:rsidR="008F5793" w:rsidRPr="00C838E2">
        <w:rPr>
          <w:lang w:val="en-US"/>
        </w:rPr>
        <w:t>ee</w:t>
      </w:r>
      <w:r w:rsidRPr="00C838E2">
        <w:rPr>
          <w:lang w:val="en-US"/>
        </w:rPr>
        <w:t xml:space="preserve"> </w:t>
      </w:r>
      <w:r w:rsidR="008F5793" w:rsidRPr="00C838E2">
        <w:rPr>
          <w:lang w:val="en-US"/>
        </w:rPr>
        <w:t>&lt;</w:t>
      </w:r>
      <w:proofErr w:type="spellStart"/>
      <w:r w:rsidR="00C838E2" w:rsidRPr="00C838E2">
        <w:rPr>
          <w:rStyle w:val="ObARTICLESHyperlinkinendnotes"/>
          <w:lang w:val="en-US"/>
        </w:rPr>
        <w:t>O_b_A</w:t>
      </w:r>
      <w:r w:rsidR="0093246C" w:rsidRPr="00C838E2">
        <w:rPr>
          <w:rStyle w:val="ObARTICLESHyperlinkinendnotes"/>
          <w:lang w:val="en-US"/>
        </w:rPr>
        <w:t>RTICLES_Hyperlink</w:t>
      </w:r>
      <w:proofErr w:type="spellEnd"/>
      <w:r w:rsidR="0093246C" w:rsidRPr="00C838E2">
        <w:rPr>
          <w:rStyle w:val="ObARTICLESHyperlinkinendnotes"/>
          <w:lang w:val="en-US"/>
        </w:rPr>
        <w:t xml:space="preserve"> in endnotes:</w:t>
      </w:r>
      <w:r w:rsidR="0093246C" w:rsidRPr="00C838E2">
        <w:rPr>
          <w:lang w:val="en-US"/>
        </w:rPr>
        <w:t xml:space="preserve"> </w:t>
      </w:r>
      <w:r w:rsidR="00473960" w:rsidRPr="00C838E2">
        <w:rPr>
          <w:rStyle w:val="ObARTICLESHyperlinkinendnotes"/>
          <w:lang w:val="en-US"/>
        </w:rPr>
        <w:t>https//www.</w:t>
      </w:r>
      <w:r w:rsidRPr="00C838E2">
        <w:rPr>
          <w:rStyle w:val="ObARTICLESHyperlinkinendnotes"/>
          <w:lang w:val="en-US"/>
        </w:rPr>
        <w:t>xxx</w:t>
      </w:r>
      <w:r w:rsidR="002D623E" w:rsidRPr="00C838E2">
        <w:rPr>
          <w:rStyle w:val="ObARTICLESHyperlinkinendnotes"/>
          <w:lang w:val="en-US"/>
        </w:rPr>
        <w:t>xxxxxxx</w:t>
      </w:r>
      <w:r w:rsidR="008F5793" w:rsidRPr="00C838E2">
        <w:rPr>
          <w:lang w:val="en-US"/>
        </w:rPr>
        <w:t>&gt;, accessed</w:t>
      </w:r>
      <w:r w:rsidRPr="00C838E2">
        <w:rPr>
          <w:lang w:val="en-US"/>
        </w:rPr>
        <w:t xml:space="preserve"> </w:t>
      </w:r>
      <w:r w:rsidR="00C838E2">
        <w:rPr>
          <w:lang w:val="en-US"/>
        </w:rPr>
        <w:t>[Date]</w:t>
      </w:r>
      <w:r w:rsidRPr="00C838E2">
        <w:rPr>
          <w:lang w:val="en-US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78651063"/>
      <w:docPartObj>
        <w:docPartGallery w:val="Page Numbers (Bottom of Page)"/>
        <w:docPartUnique/>
      </w:docPartObj>
    </w:sdtPr>
    <w:sdtEndPr/>
    <w:sdtContent>
      <w:p w14:paraId="5822C8AA" w14:textId="35EEFA9F" w:rsidR="00431938" w:rsidRDefault="00431938">
        <w:pPr>
          <w:pStyle w:val="Fuzeile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365419" w14:textId="77777777" w:rsidR="00374A6D" w:rsidRDefault="00374A6D" w:rsidP="00B809C7">
      <w:pPr>
        <w:spacing w:after="0" w:line="240" w:lineRule="auto"/>
      </w:pPr>
      <w:r>
        <w:separator/>
      </w:r>
    </w:p>
  </w:footnote>
  <w:footnote w:type="continuationSeparator" w:id="0">
    <w:p w14:paraId="2575E469" w14:textId="77777777" w:rsidR="00374A6D" w:rsidRDefault="00374A6D" w:rsidP="00B809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F4397"/>
    <w:multiLevelType w:val="hybridMultilevel"/>
    <w:tmpl w:val="C6426AA0"/>
    <w:lvl w:ilvl="0" w:tplc="FEBE89B0">
      <w:start w:val="1"/>
      <w:numFmt w:val="bullet"/>
      <w:pStyle w:val="JARTICLESBulletpointList"/>
      <w:lvlText w:val=""/>
      <w:lvlJc w:val="left"/>
      <w:pPr>
        <w:ind w:left="720" w:hanging="360"/>
      </w:pPr>
      <w:rPr>
        <w:rFonts w:ascii="Wingdings" w:hAnsi="Wingdings" w:hint="default"/>
        <w:color w:val="A6A6A6" w:themeColor="background1" w:themeShade="A6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0492E"/>
    <w:multiLevelType w:val="hybridMultilevel"/>
    <w:tmpl w:val="3F32BA9C"/>
    <w:lvl w:ilvl="0" w:tplc="F45C1D0A">
      <w:start w:val="1"/>
      <w:numFmt w:val="bullet"/>
      <w:pStyle w:val="KArticlesBulletpointListlevel2"/>
      <w:lvlText w:val=""/>
      <w:lvlJc w:val="left"/>
      <w:pPr>
        <w:ind w:left="720" w:hanging="360"/>
      </w:pPr>
      <w:rPr>
        <w:rFonts w:ascii="Wingdings" w:hAnsi="Wingdings" w:hint="default"/>
        <w:color w:val="A6A6A6" w:themeColor="background1" w:themeShade="A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3748133">
    <w:abstractNumId w:val="0"/>
  </w:num>
  <w:num w:numId="2" w16cid:durableId="8871106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877"/>
    <w:rsid w:val="00020FF2"/>
    <w:rsid w:val="000724D7"/>
    <w:rsid w:val="0009696A"/>
    <w:rsid w:val="000C48DF"/>
    <w:rsid w:val="000D1885"/>
    <w:rsid w:val="000D6BB3"/>
    <w:rsid w:val="000E5E15"/>
    <w:rsid w:val="001117B8"/>
    <w:rsid w:val="00146231"/>
    <w:rsid w:val="00175FAD"/>
    <w:rsid w:val="00191774"/>
    <w:rsid w:val="00194662"/>
    <w:rsid w:val="001B7D79"/>
    <w:rsid w:val="001C7D60"/>
    <w:rsid w:val="001E156B"/>
    <w:rsid w:val="001E605C"/>
    <w:rsid w:val="0020419A"/>
    <w:rsid w:val="00226EB8"/>
    <w:rsid w:val="002755E4"/>
    <w:rsid w:val="002C21AC"/>
    <w:rsid w:val="002D623E"/>
    <w:rsid w:val="002E40D6"/>
    <w:rsid w:val="0031238A"/>
    <w:rsid w:val="00320877"/>
    <w:rsid w:val="00323455"/>
    <w:rsid w:val="003249DF"/>
    <w:rsid w:val="00340254"/>
    <w:rsid w:val="00354CF5"/>
    <w:rsid w:val="00374A6D"/>
    <w:rsid w:val="003875DB"/>
    <w:rsid w:val="003E31A4"/>
    <w:rsid w:val="00424C59"/>
    <w:rsid w:val="00430F1D"/>
    <w:rsid w:val="00431938"/>
    <w:rsid w:val="00453AE5"/>
    <w:rsid w:val="004601E8"/>
    <w:rsid w:val="004653F0"/>
    <w:rsid w:val="00467B81"/>
    <w:rsid w:val="00473960"/>
    <w:rsid w:val="004846E3"/>
    <w:rsid w:val="004A76EA"/>
    <w:rsid w:val="004B1262"/>
    <w:rsid w:val="004C1367"/>
    <w:rsid w:val="00500FD7"/>
    <w:rsid w:val="00501201"/>
    <w:rsid w:val="00526A2A"/>
    <w:rsid w:val="00533286"/>
    <w:rsid w:val="005917F5"/>
    <w:rsid w:val="005A526F"/>
    <w:rsid w:val="005B0148"/>
    <w:rsid w:val="005C05A6"/>
    <w:rsid w:val="005F26F8"/>
    <w:rsid w:val="005F4ED0"/>
    <w:rsid w:val="00604AE7"/>
    <w:rsid w:val="0062040F"/>
    <w:rsid w:val="0064259E"/>
    <w:rsid w:val="006440B3"/>
    <w:rsid w:val="00657AD1"/>
    <w:rsid w:val="00657C63"/>
    <w:rsid w:val="006617BA"/>
    <w:rsid w:val="00675387"/>
    <w:rsid w:val="0068575F"/>
    <w:rsid w:val="006C08CD"/>
    <w:rsid w:val="007631B6"/>
    <w:rsid w:val="007802F4"/>
    <w:rsid w:val="007C77EA"/>
    <w:rsid w:val="007E35AB"/>
    <w:rsid w:val="00804222"/>
    <w:rsid w:val="0082127F"/>
    <w:rsid w:val="00821B50"/>
    <w:rsid w:val="0082757B"/>
    <w:rsid w:val="00834CCE"/>
    <w:rsid w:val="0084258D"/>
    <w:rsid w:val="00846F88"/>
    <w:rsid w:val="00863DF2"/>
    <w:rsid w:val="0088594D"/>
    <w:rsid w:val="008F0F49"/>
    <w:rsid w:val="008F5793"/>
    <w:rsid w:val="008F5E6F"/>
    <w:rsid w:val="0093246C"/>
    <w:rsid w:val="00966D38"/>
    <w:rsid w:val="00966DD3"/>
    <w:rsid w:val="00967198"/>
    <w:rsid w:val="0097326F"/>
    <w:rsid w:val="00984C89"/>
    <w:rsid w:val="009C4FA2"/>
    <w:rsid w:val="009E7117"/>
    <w:rsid w:val="00A32D2B"/>
    <w:rsid w:val="00A477E4"/>
    <w:rsid w:val="00A54E29"/>
    <w:rsid w:val="00A75DE4"/>
    <w:rsid w:val="00A770D7"/>
    <w:rsid w:val="00AC3EDC"/>
    <w:rsid w:val="00AE25F4"/>
    <w:rsid w:val="00AE6800"/>
    <w:rsid w:val="00B3631B"/>
    <w:rsid w:val="00B4632F"/>
    <w:rsid w:val="00B63360"/>
    <w:rsid w:val="00B809C7"/>
    <w:rsid w:val="00BA44C0"/>
    <w:rsid w:val="00BA4895"/>
    <w:rsid w:val="00BB159A"/>
    <w:rsid w:val="00C00242"/>
    <w:rsid w:val="00C13F7E"/>
    <w:rsid w:val="00C31A74"/>
    <w:rsid w:val="00C43BF5"/>
    <w:rsid w:val="00C54C79"/>
    <w:rsid w:val="00C82D36"/>
    <w:rsid w:val="00C838E2"/>
    <w:rsid w:val="00CA5204"/>
    <w:rsid w:val="00D15B9A"/>
    <w:rsid w:val="00D3139D"/>
    <w:rsid w:val="00D62CEC"/>
    <w:rsid w:val="00D769F6"/>
    <w:rsid w:val="00DE56A4"/>
    <w:rsid w:val="00DF2F4D"/>
    <w:rsid w:val="00DF7DC7"/>
    <w:rsid w:val="00E3498E"/>
    <w:rsid w:val="00E63415"/>
    <w:rsid w:val="00E64E90"/>
    <w:rsid w:val="00E84114"/>
    <w:rsid w:val="00ED15E9"/>
    <w:rsid w:val="00F0042A"/>
    <w:rsid w:val="00F303B6"/>
    <w:rsid w:val="00F421B5"/>
    <w:rsid w:val="00F728FF"/>
    <w:rsid w:val="00FB31A7"/>
    <w:rsid w:val="00FE149B"/>
    <w:rsid w:val="00FF0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C2D7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73960"/>
  </w:style>
  <w:style w:type="paragraph" w:styleId="berschrift1">
    <w:name w:val="heading 1"/>
    <w:basedOn w:val="Standard"/>
    <w:next w:val="Standard"/>
    <w:link w:val="berschrift1Zchn"/>
    <w:uiPriority w:val="9"/>
    <w:qFormat/>
    <w:rsid w:val="00320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320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32087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20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2087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208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208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208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208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208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3208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3208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20877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20877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2087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2087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2087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2087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208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20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208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20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208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2087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2087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20877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208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20877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20877"/>
    <w:rPr>
      <w:b/>
      <w:bCs/>
      <w:smallCaps/>
      <w:color w:val="2F5496" w:themeColor="accent1" w:themeShade="BF"/>
      <w:spacing w:val="5"/>
    </w:rPr>
  </w:style>
  <w:style w:type="paragraph" w:customStyle="1" w:styleId="AARTICLESTitle">
    <w:name w:val="A_ARTICLES_Title"/>
    <w:basedOn w:val="Titel"/>
    <w:qFormat/>
    <w:rsid w:val="002755E4"/>
    <w:rPr>
      <w:rFonts w:ascii="Roboto" w:hAnsi="Roboto"/>
      <w:color w:val="2F5496" w:themeColor="accent1" w:themeShade="BF"/>
    </w:rPr>
  </w:style>
  <w:style w:type="paragraph" w:customStyle="1" w:styleId="BARTICLESSubtitle">
    <w:name w:val="B_ARTICLES_Subtitle"/>
    <w:basedOn w:val="Untertitel"/>
    <w:qFormat/>
    <w:rsid w:val="00340254"/>
    <w:rPr>
      <w:rFonts w:ascii="Roboto" w:hAnsi="Roboto"/>
      <w:b/>
      <w:color w:val="2F5496" w:themeColor="accent1" w:themeShade="BF"/>
    </w:rPr>
  </w:style>
  <w:style w:type="paragraph" w:customStyle="1" w:styleId="CARTICLESAuthors">
    <w:name w:val="C_ARTICLES_Author/s"/>
    <w:basedOn w:val="Standard"/>
    <w:qFormat/>
    <w:rsid w:val="00340254"/>
    <w:rPr>
      <w:rFonts w:ascii="Roboto" w:hAnsi="Roboto"/>
      <w:color w:val="2F5496" w:themeColor="accent1" w:themeShade="BF"/>
      <w:sz w:val="28"/>
    </w:rPr>
  </w:style>
  <w:style w:type="paragraph" w:customStyle="1" w:styleId="DARTICLESAbstract">
    <w:name w:val="D_ARTICLES_Abstract"/>
    <w:basedOn w:val="Standard"/>
    <w:qFormat/>
    <w:rsid w:val="00846F88"/>
    <w:pPr>
      <w:jc w:val="both"/>
    </w:pPr>
    <w:rPr>
      <w:rFonts w:ascii="Roboto" w:hAnsi="Roboto"/>
      <w:b/>
      <w:color w:val="A6A6A6" w:themeColor="background1" w:themeShade="A6"/>
      <w:sz w:val="26"/>
    </w:rPr>
  </w:style>
  <w:style w:type="paragraph" w:customStyle="1" w:styleId="EARTICLESHeadlineI">
    <w:name w:val="E_ARTICLES_Headline_I."/>
    <w:basedOn w:val="berschrift1"/>
    <w:qFormat/>
    <w:rsid w:val="006C08CD"/>
    <w:rPr>
      <w:rFonts w:ascii="Roboto" w:hAnsi="Roboto"/>
      <w:b/>
      <w:sz w:val="24"/>
    </w:rPr>
  </w:style>
  <w:style w:type="paragraph" w:customStyle="1" w:styleId="FARTICLESHeadline1">
    <w:name w:val="F_ARTICLES_Headline_1."/>
    <w:basedOn w:val="berschrift2"/>
    <w:qFormat/>
    <w:rsid w:val="006C08CD"/>
    <w:rPr>
      <w:rFonts w:ascii="Roboto" w:hAnsi="Roboto"/>
      <w:sz w:val="24"/>
    </w:rPr>
  </w:style>
  <w:style w:type="paragraph" w:customStyle="1" w:styleId="GARTICLESHeadlinea">
    <w:name w:val="G_ARTICLES_Headline_a)"/>
    <w:basedOn w:val="berschrift3"/>
    <w:qFormat/>
    <w:rsid w:val="006C08CD"/>
    <w:rPr>
      <w:rFonts w:ascii="Roboto" w:hAnsi="Roboto"/>
      <w:b/>
      <w:color w:val="A6A6A6" w:themeColor="background1" w:themeShade="A6"/>
      <w:sz w:val="24"/>
    </w:rPr>
  </w:style>
  <w:style w:type="paragraph" w:customStyle="1" w:styleId="HARTICLESBodytext">
    <w:name w:val="H_ARTICLES_Body text"/>
    <w:basedOn w:val="Standard"/>
    <w:qFormat/>
    <w:rsid w:val="00846F88"/>
    <w:pPr>
      <w:jc w:val="both"/>
    </w:pPr>
    <w:rPr>
      <w:rFonts w:ascii="Roboto" w:hAnsi="Roboto"/>
      <w:sz w:val="24"/>
      <w:lang w:val="en-US"/>
    </w:rPr>
  </w:style>
  <w:style w:type="paragraph" w:customStyle="1" w:styleId="JARTICLESBulletpointList">
    <w:name w:val="J_ARTICLES_Bulletpoint List"/>
    <w:aliases w:val="level 1"/>
    <w:basedOn w:val="Listenabsatz"/>
    <w:qFormat/>
    <w:rsid w:val="006C08CD"/>
    <w:pPr>
      <w:numPr>
        <w:numId w:val="1"/>
      </w:numPr>
      <w:ind w:left="357" w:hanging="357"/>
    </w:pPr>
    <w:rPr>
      <w:rFonts w:ascii="Roboto" w:hAnsi="Roboto"/>
      <w:sz w:val="24"/>
    </w:rPr>
  </w:style>
  <w:style w:type="paragraph" w:customStyle="1" w:styleId="OARTICLESQuotation">
    <w:name w:val="O_ARTICLES_Quotation"/>
    <w:basedOn w:val="Zitat"/>
    <w:qFormat/>
    <w:rsid w:val="006C08CD"/>
    <w:pPr>
      <w:ind w:left="567"/>
      <w:jc w:val="left"/>
    </w:pPr>
    <w:rPr>
      <w:rFonts w:ascii="Roboto" w:hAnsi="Roboto"/>
      <w:i w:val="0"/>
      <w:sz w:val="24"/>
    </w:rPr>
  </w:style>
  <w:style w:type="character" w:customStyle="1" w:styleId="XXXXXdonotuse">
    <w:name w:val="XXXXX_do not use"/>
    <w:basedOn w:val="Hervorhebung"/>
    <w:uiPriority w:val="1"/>
    <w:rsid w:val="006C08CD"/>
    <w:rPr>
      <w:rFonts w:ascii="Roboto" w:hAnsi="Roboto"/>
      <w:i/>
      <w:iCs/>
      <w:lang w:val="en-US"/>
    </w:rPr>
  </w:style>
  <w:style w:type="character" w:styleId="Fett">
    <w:name w:val="Strong"/>
    <w:basedOn w:val="Absatz-Standardschriftart"/>
    <w:uiPriority w:val="22"/>
    <w:qFormat/>
    <w:rsid w:val="00C13F7E"/>
    <w:rPr>
      <w:b/>
      <w:bCs/>
    </w:rPr>
  </w:style>
  <w:style w:type="character" w:styleId="Hervorhebung">
    <w:name w:val="Emphasis"/>
    <w:basedOn w:val="Absatz-Standardschriftart"/>
    <w:uiPriority w:val="20"/>
    <w:qFormat/>
    <w:rsid w:val="00C13F7E"/>
    <w:rPr>
      <w:i/>
      <w:iCs/>
    </w:rPr>
  </w:style>
  <w:style w:type="character" w:customStyle="1" w:styleId="Ydonotuse">
    <w:name w:val="Y_do not use"/>
    <w:basedOn w:val="IntensiveHervorhebung"/>
    <w:uiPriority w:val="1"/>
    <w:rsid w:val="00604AE7"/>
    <w:rPr>
      <w:rFonts w:ascii="Roboto" w:hAnsi="Roboto"/>
      <w:b w:val="0"/>
      <w:i w:val="0"/>
      <w:iCs/>
      <w:color w:val="808080" w:themeColor="background1" w:themeShade="80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B809C7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B809C7"/>
    <w:rPr>
      <w:sz w:val="20"/>
      <w:szCs w:val="20"/>
    </w:rPr>
  </w:style>
  <w:style w:type="character" w:styleId="Endnotenzeichen">
    <w:name w:val="endnote reference"/>
    <w:basedOn w:val="Absatz-Standardschriftart"/>
    <w:uiPriority w:val="99"/>
    <w:unhideWhenUsed/>
    <w:rsid w:val="00B809C7"/>
    <w:rPr>
      <w:vertAlign w:val="superscript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809C7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809C7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B809C7"/>
    <w:rPr>
      <w:vertAlign w:val="superscript"/>
    </w:rPr>
  </w:style>
  <w:style w:type="paragraph" w:customStyle="1" w:styleId="XXXXdonotuse">
    <w:name w:val="XXXX_do not use"/>
    <w:basedOn w:val="Endnotentext"/>
    <w:qFormat/>
    <w:rsid w:val="005917F5"/>
    <w:rPr>
      <w:rFonts w:ascii="Roboto" w:hAnsi="Roboto"/>
      <w:color w:val="A6A6A6" w:themeColor="background1" w:themeShade="A6"/>
      <w:sz w:val="16"/>
    </w:rPr>
  </w:style>
  <w:style w:type="paragraph" w:customStyle="1" w:styleId="Xdonotuse">
    <w:name w:val="X_do not use"/>
    <w:basedOn w:val="Funotentext"/>
    <w:rsid w:val="005917F5"/>
    <w:rPr>
      <w:rFonts w:ascii="Roboto" w:hAnsi="Roboto"/>
      <w:color w:val="A6A6A6" w:themeColor="background1" w:themeShade="A6"/>
      <w:sz w:val="16"/>
    </w:rPr>
  </w:style>
  <w:style w:type="paragraph" w:customStyle="1" w:styleId="XXdonotuse">
    <w:name w:val="XX_do not use"/>
    <w:basedOn w:val="Xdonotuse"/>
    <w:rsid w:val="006617BA"/>
    <w:rPr>
      <w:i/>
    </w:rPr>
  </w:style>
  <w:style w:type="paragraph" w:customStyle="1" w:styleId="YYdonotuse">
    <w:name w:val="YY_do not use"/>
    <w:basedOn w:val="Endnotentext"/>
    <w:qFormat/>
    <w:rsid w:val="004B1262"/>
    <w:rPr>
      <w:rFonts w:ascii="Roboto" w:hAnsi="Roboto"/>
      <w:color w:val="A6A6A6" w:themeColor="background1" w:themeShade="A6"/>
      <w:sz w:val="23"/>
    </w:rPr>
  </w:style>
  <w:style w:type="character" w:customStyle="1" w:styleId="HaARTICLESitalicsinbodytext">
    <w:name w:val="H_a_ARTICLES_italics in body text"/>
    <w:basedOn w:val="Hervorhebung"/>
    <w:uiPriority w:val="1"/>
    <w:qFormat/>
    <w:rsid w:val="006C08CD"/>
    <w:rPr>
      <w:i/>
      <w:iCs/>
    </w:rPr>
  </w:style>
  <w:style w:type="character" w:customStyle="1" w:styleId="HbARTICLESboldinbodytext">
    <w:name w:val="H_b_ARTICLES_bold in body text"/>
    <w:basedOn w:val="Fett"/>
    <w:uiPriority w:val="1"/>
    <w:qFormat/>
    <w:rsid w:val="00C31A74"/>
    <w:rPr>
      <w:rFonts w:ascii="Roboto" w:hAnsi="Roboto"/>
      <w:b/>
      <w:bCs/>
      <w:color w:val="808080" w:themeColor="background1" w:themeShade="80"/>
      <w:sz w:val="24"/>
    </w:rPr>
  </w:style>
  <w:style w:type="character" w:customStyle="1" w:styleId="YYYdonotuse">
    <w:name w:val="YYY_do not use"/>
    <w:basedOn w:val="Hervorhebung"/>
    <w:uiPriority w:val="1"/>
    <w:qFormat/>
    <w:rsid w:val="00C31A74"/>
    <w:rPr>
      <w:i/>
      <w:iCs/>
      <w:lang w:val="en-US"/>
    </w:rPr>
  </w:style>
  <w:style w:type="paragraph" w:customStyle="1" w:styleId="NARTICLESEndnotes">
    <w:name w:val="N_ARTICLES_Endnotes"/>
    <w:basedOn w:val="Endnotentext"/>
    <w:qFormat/>
    <w:rsid w:val="0084258D"/>
    <w:rPr>
      <w:rFonts w:ascii="Roboto" w:hAnsi="Roboto"/>
      <w:color w:val="A6A6A6" w:themeColor="background1" w:themeShade="A6"/>
      <w:sz w:val="23"/>
    </w:rPr>
  </w:style>
  <w:style w:type="character" w:customStyle="1" w:styleId="OaARTICLESitalicsinendnotes">
    <w:name w:val="O_a_ARTICLES_italics in endnotes"/>
    <w:basedOn w:val="Hervorhebung"/>
    <w:uiPriority w:val="1"/>
    <w:qFormat/>
    <w:rsid w:val="0084258D"/>
    <w:rPr>
      <w:rFonts w:ascii="Roboto" w:hAnsi="Roboto"/>
      <w:i/>
      <w:iCs/>
      <w:color w:val="A6A6A6" w:themeColor="background1" w:themeShade="A6"/>
      <w:lang w:val="en-US"/>
    </w:rPr>
  </w:style>
  <w:style w:type="character" w:styleId="Hyperlink">
    <w:name w:val="Hyperlink"/>
    <w:basedOn w:val="Absatz-Standardschriftart"/>
    <w:uiPriority w:val="99"/>
    <w:unhideWhenUsed/>
    <w:rsid w:val="00966D38"/>
    <w:rPr>
      <w:color w:val="0563C1" w:themeColor="hyperlink"/>
      <w:u w:val="single"/>
    </w:rPr>
  </w:style>
  <w:style w:type="character" w:customStyle="1" w:styleId="ObARTICLESHyperlinkinendnotes">
    <w:name w:val="O_b_ARTICLES_Hyperlink_in endnotes"/>
    <w:basedOn w:val="Hyperlink"/>
    <w:uiPriority w:val="1"/>
    <w:qFormat/>
    <w:rsid w:val="00966D38"/>
    <w:rPr>
      <w:rFonts w:ascii="Roboto" w:hAnsi="Roboto"/>
      <w:color w:val="2F5496" w:themeColor="accent1" w:themeShade="BF"/>
      <w:sz w:val="23"/>
      <w:u w:val="single"/>
    </w:rPr>
  </w:style>
  <w:style w:type="paragraph" w:customStyle="1" w:styleId="YYYYdonotuse">
    <w:name w:val="YYYY_do not use"/>
    <w:basedOn w:val="HARTICLESBodytext"/>
    <w:qFormat/>
    <w:rsid w:val="007802F4"/>
    <w:rPr>
      <w:b/>
      <w:color w:val="2F5496" w:themeColor="accent1" w:themeShade="BF"/>
    </w:rPr>
  </w:style>
  <w:style w:type="paragraph" w:customStyle="1" w:styleId="YYYYYdonotuse">
    <w:name w:val="YYYYY_do not use"/>
    <w:basedOn w:val="Standard"/>
    <w:qFormat/>
    <w:rsid w:val="00604AE7"/>
    <w:rPr>
      <w:rFonts w:ascii="Roboto" w:hAnsi="Roboto"/>
      <w:b/>
      <w:color w:val="2F5496" w:themeColor="accent1" w:themeShade="BF"/>
      <w:sz w:val="24"/>
      <w:lang w:val="en-US"/>
    </w:rPr>
  </w:style>
  <w:style w:type="paragraph" w:customStyle="1" w:styleId="Zdonotuse">
    <w:name w:val="Z_do not use"/>
    <w:basedOn w:val="YYYYYdonotuse"/>
    <w:qFormat/>
    <w:rsid w:val="00604AE7"/>
    <w:rPr>
      <w:b w:val="0"/>
    </w:rPr>
  </w:style>
  <w:style w:type="paragraph" w:customStyle="1" w:styleId="LARTICLESAffiliationauthorsname">
    <w:name w:val="L_ARTICLES_Affiliation_author's name"/>
    <w:basedOn w:val="HARTICLESBodytext"/>
    <w:qFormat/>
    <w:rsid w:val="007631B6"/>
    <w:rPr>
      <w:b/>
      <w:color w:val="2F5496" w:themeColor="accent1" w:themeShade="BF"/>
    </w:rPr>
  </w:style>
  <w:style w:type="paragraph" w:customStyle="1" w:styleId="MARTICLESAffiliationinstitution">
    <w:name w:val="M_ARTICLES_Affiliation institution"/>
    <w:basedOn w:val="LARTICLESAffiliationauthorsname"/>
    <w:qFormat/>
    <w:rsid w:val="007631B6"/>
    <w:rPr>
      <w:b w:val="0"/>
    </w:rPr>
  </w:style>
  <w:style w:type="paragraph" w:styleId="Kopfzeile">
    <w:name w:val="header"/>
    <w:basedOn w:val="Standard"/>
    <w:link w:val="KopfzeileZchn"/>
    <w:uiPriority w:val="99"/>
    <w:unhideWhenUsed/>
    <w:rsid w:val="00312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1238A"/>
  </w:style>
  <w:style w:type="paragraph" w:styleId="Fuzeile">
    <w:name w:val="footer"/>
    <w:basedOn w:val="Standard"/>
    <w:link w:val="FuzeileZchn"/>
    <w:uiPriority w:val="99"/>
    <w:unhideWhenUsed/>
    <w:rsid w:val="00312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1238A"/>
  </w:style>
  <w:style w:type="character" w:customStyle="1" w:styleId="Formatvorlage1">
    <w:name w:val="Formatvorlage1"/>
    <w:basedOn w:val="Endnotenzeichen"/>
    <w:uiPriority w:val="1"/>
    <w:qFormat/>
    <w:rsid w:val="00467B81"/>
    <w:rPr>
      <w:rFonts w:ascii="Roboto" w:hAnsi="Roboto"/>
      <w:sz w:val="24"/>
      <w:vertAlign w:val="superscript"/>
    </w:rPr>
  </w:style>
  <w:style w:type="paragraph" w:customStyle="1" w:styleId="KArticlesBulletpointListlevel2">
    <w:name w:val="K_Articles_Bulletpoint List level 2"/>
    <w:basedOn w:val="JARTICLESBulletpointList"/>
    <w:qFormat/>
    <w:rsid w:val="00E3498E"/>
    <w:pPr>
      <w:numPr>
        <w:numId w:val="2"/>
      </w:numPr>
      <w:ind w:left="652" w:hanging="35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189E69-C22B-40A8-B108-91F5B112F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eucrim_Articles_Template_26_10_26.dotx</Template>
  <TotalTime>0</TotalTime>
  <Pages>2</Pages>
  <Words>276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John, Katharina</dc:creator>
  <cp:keywords/>
  <dc:description/>
  <cp:lastModifiedBy>Wahl, Thomas</cp:lastModifiedBy>
  <cp:revision>3</cp:revision>
  <dcterms:created xsi:type="dcterms:W3CDTF">2026-10-26T10:57:00Z</dcterms:created>
  <dcterms:modified xsi:type="dcterms:W3CDTF">2026-10-26T11:38:00Z</dcterms:modified>
</cp:coreProperties>
</file>